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1E5C3" w14:textId="7D51AFA4" w:rsidR="009F38DC" w:rsidRPr="009F38DC" w:rsidRDefault="000B62C5" w:rsidP="009F38DC">
      <w:pPr>
        <w:pStyle w:val="Default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5F0DC3B1" wp14:editId="6A6D4735">
            <wp:simplePos x="0" y="0"/>
            <wp:positionH relativeFrom="margin">
              <wp:posOffset>1075055</wp:posOffset>
            </wp:positionH>
            <wp:positionV relativeFrom="paragraph">
              <wp:posOffset>-698500</wp:posOffset>
            </wp:positionV>
            <wp:extent cx="3559175" cy="809625"/>
            <wp:effectExtent l="0" t="0" r="0" b="0"/>
            <wp:wrapNone/>
            <wp:docPr id="2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91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5814B4" w14:textId="77777777" w:rsidR="009F38DC" w:rsidRPr="009F38DC" w:rsidRDefault="009F38DC" w:rsidP="009F38DC">
      <w:pPr>
        <w:pStyle w:val="Default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571EECF8" w14:textId="77777777" w:rsidR="009F38DC" w:rsidRPr="009F38DC" w:rsidRDefault="009F38DC" w:rsidP="009F38DC">
      <w:pPr>
        <w:pStyle w:val="Default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5875CD0B" w14:textId="77777777" w:rsidR="009F38DC" w:rsidRPr="009F38DC" w:rsidRDefault="009F38DC" w:rsidP="009F38DC">
      <w:pPr>
        <w:pStyle w:val="Default"/>
        <w:jc w:val="center"/>
        <w:rPr>
          <w:rFonts w:ascii="Calibri" w:hAnsi="Calibri" w:cs="Calibri"/>
          <w:sz w:val="22"/>
          <w:szCs w:val="22"/>
        </w:rPr>
      </w:pPr>
      <w:r w:rsidRPr="009F38DC">
        <w:rPr>
          <w:rFonts w:ascii="Calibri" w:hAnsi="Calibri" w:cs="Calibri"/>
          <w:b/>
          <w:bCs/>
          <w:sz w:val="22"/>
          <w:szCs w:val="22"/>
        </w:rPr>
        <w:t>ELIMINACJE</w:t>
      </w:r>
    </w:p>
    <w:p w14:paraId="3A480EDD" w14:textId="77777777" w:rsidR="009E6DAA" w:rsidRDefault="009E6DAA" w:rsidP="009F38DC">
      <w:pPr>
        <w:pStyle w:val="Default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796F1564" w14:textId="5C6D8D4C" w:rsidR="009F38DC" w:rsidRPr="009F38DC" w:rsidRDefault="000B62C5" w:rsidP="009F38DC">
      <w:pPr>
        <w:pStyle w:val="Default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POZNAŃ</w:t>
      </w:r>
    </w:p>
    <w:p w14:paraId="359486C1" w14:textId="77777777" w:rsidR="009F38DC" w:rsidRPr="009F38DC" w:rsidRDefault="009F38DC" w:rsidP="009F38DC">
      <w:pPr>
        <w:pStyle w:val="Default"/>
        <w:jc w:val="center"/>
        <w:rPr>
          <w:rFonts w:ascii="Calibri" w:hAnsi="Calibri" w:cs="Calibri"/>
          <w:sz w:val="22"/>
          <w:szCs w:val="22"/>
        </w:rPr>
      </w:pPr>
    </w:p>
    <w:p w14:paraId="1E026378" w14:textId="77777777" w:rsidR="009F38DC" w:rsidRPr="009F38DC" w:rsidRDefault="009F38DC" w:rsidP="009F38DC">
      <w:pPr>
        <w:pStyle w:val="Default"/>
        <w:jc w:val="center"/>
        <w:rPr>
          <w:rFonts w:ascii="Calibri" w:hAnsi="Calibri" w:cs="Calibri"/>
          <w:sz w:val="22"/>
          <w:szCs w:val="22"/>
        </w:rPr>
      </w:pPr>
    </w:p>
    <w:p w14:paraId="5CAEC5C3" w14:textId="77777777" w:rsidR="009E6DAA" w:rsidRDefault="009E6DAA" w:rsidP="009E6DAA">
      <w:pPr>
        <w:rPr>
          <w:lang w:eastAsia="pl-PL"/>
        </w:rPr>
      </w:pPr>
      <w:r>
        <w:t>Program Eliminacji Talentiada 2021</w:t>
      </w:r>
    </w:p>
    <w:p w14:paraId="37E5BB82" w14:textId="68CD247C" w:rsidR="009E6DAA" w:rsidRDefault="009E6DAA" w:rsidP="009E6DAA">
      <w:r>
        <w:t>9.</w:t>
      </w:r>
      <w:r w:rsidR="000B62C5">
        <w:t>30</w:t>
      </w:r>
      <w:r>
        <w:t>-</w:t>
      </w:r>
      <w:r w:rsidR="000B62C5">
        <w:t>9.45</w:t>
      </w:r>
      <w:r>
        <w:t>   weryfikacja uczestników</w:t>
      </w:r>
    </w:p>
    <w:p w14:paraId="035732C3" w14:textId="70F91B4A" w:rsidR="009E6DAA" w:rsidRDefault="009E6DAA" w:rsidP="009E6DAA">
      <w:r>
        <w:t>9.</w:t>
      </w:r>
      <w:r w:rsidR="000B62C5">
        <w:t>45</w:t>
      </w:r>
      <w:r>
        <w:t>-10.00 losowanie</w:t>
      </w:r>
    </w:p>
    <w:p w14:paraId="43430FB9" w14:textId="77777777" w:rsidR="009E6DAA" w:rsidRDefault="009E6DAA" w:rsidP="009E6DAA">
      <w:r>
        <w:t>10.00- 11.30  konkurencje sprawnościowe</w:t>
      </w:r>
    </w:p>
    <w:p w14:paraId="7EBEFE7A" w14:textId="77777777" w:rsidR="009E6DAA" w:rsidRDefault="009E6DAA" w:rsidP="009E6DAA">
      <w:r>
        <w:t>11.30- 13.30 konkurencje paratenisowe</w:t>
      </w:r>
    </w:p>
    <w:p w14:paraId="00357919" w14:textId="77777777" w:rsidR="009E6DAA" w:rsidRDefault="009E6DAA" w:rsidP="009E6DAA">
      <w:r>
        <w:t>13.30- 15.00 konkurencje tenisowe</w:t>
      </w:r>
    </w:p>
    <w:p w14:paraId="1E73616B" w14:textId="77777777" w:rsidR="009E6DAA" w:rsidRDefault="009E6DAA" w:rsidP="009E6DAA">
      <w:r>
        <w:t>Ok. 15.00 dekoracja uczestników Talentiady</w:t>
      </w:r>
    </w:p>
    <w:p w14:paraId="4B6CF53A" w14:textId="77777777" w:rsidR="009E6DAA" w:rsidRDefault="009E6DAA" w:rsidP="009E6DAA"/>
    <w:p w14:paraId="2E089281" w14:textId="2ED28D46" w:rsidR="009E6DAA" w:rsidRDefault="009E6DAA" w:rsidP="009E6DAA">
      <w:r>
        <w:t xml:space="preserve">Miejsce rozgrywania: </w:t>
      </w:r>
      <w:r w:rsidR="000B62C5" w:rsidRPr="000B62C5">
        <w:t>AZS Poznań, ul. Noskowskiego 25</w:t>
      </w:r>
    </w:p>
    <w:p w14:paraId="19E92FF0" w14:textId="537368B8" w:rsidR="009E6DAA" w:rsidRDefault="009E6DAA" w:rsidP="009E6DAA">
      <w:r>
        <w:t xml:space="preserve">Odpowiedzialny za przeprowadzenie eliminacji Talentiady – </w:t>
      </w:r>
      <w:r w:rsidR="000B62C5">
        <w:t>Sebastian Kromolicki</w:t>
      </w:r>
    </w:p>
    <w:p w14:paraId="21E0D232" w14:textId="77777777" w:rsidR="009F38DC" w:rsidRPr="009F38DC" w:rsidRDefault="009F38DC" w:rsidP="009F38DC">
      <w:pPr>
        <w:pStyle w:val="Default"/>
        <w:jc w:val="center"/>
        <w:rPr>
          <w:rFonts w:ascii="Calibri" w:hAnsi="Calibri" w:cs="Calibri"/>
          <w:sz w:val="22"/>
          <w:szCs w:val="22"/>
        </w:rPr>
      </w:pPr>
    </w:p>
    <w:p w14:paraId="48EC90FF" w14:textId="77777777" w:rsidR="009F38DC" w:rsidRPr="009F38DC" w:rsidRDefault="009F38DC" w:rsidP="009F38DC">
      <w:pPr>
        <w:pStyle w:val="Default"/>
        <w:spacing w:after="27"/>
        <w:rPr>
          <w:rFonts w:ascii="Calibri" w:hAnsi="Calibri" w:cs="Calibri"/>
          <w:sz w:val="22"/>
          <w:szCs w:val="22"/>
        </w:rPr>
      </w:pPr>
      <w:r w:rsidRPr="009F38DC">
        <w:rPr>
          <w:rFonts w:ascii="Calibri" w:hAnsi="Calibri" w:cs="Calibri"/>
          <w:sz w:val="22"/>
          <w:szCs w:val="22"/>
        </w:rPr>
        <w:t xml:space="preserve">1. </w:t>
      </w:r>
      <w:r w:rsidRPr="009F38DC">
        <w:rPr>
          <w:rFonts w:ascii="Calibri" w:hAnsi="Calibri" w:cs="Calibri"/>
          <w:b/>
          <w:bCs/>
          <w:sz w:val="22"/>
          <w:szCs w:val="22"/>
        </w:rPr>
        <w:t xml:space="preserve">Kategoria wiekowa: </w:t>
      </w:r>
      <w:r w:rsidRPr="009F38DC">
        <w:rPr>
          <w:rFonts w:ascii="Calibri" w:hAnsi="Calibri" w:cs="Calibri"/>
          <w:sz w:val="22"/>
          <w:szCs w:val="22"/>
        </w:rPr>
        <w:t xml:space="preserve">do lat 10 (2011 i młodsi) </w:t>
      </w:r>
    </w:p>
    <w:p w14:paraId="36834F65" w14:textId="77777777" w:rsidR="009F38DC" w:rsidRPr="009F38DC" w:rsidRDefault="009F38DC" w:rsidP="009F38DC">
      <w:pPr>
        <w:pStyle w:val="Default"/>
        <w:rPr>
          <w:rFonts w:ascii="Calibri" w:hAnsi="Calibri" w:cs="Calibri"/>
          <w:sz w:val="22"/>
          <w:szCs w:val="22"/>
        </w:rPr>
      </w:pPr>
      <w:r w:rsidRPr="009F38DC">
        <w:rPr>
          <w:rFonts w:ascii="Calibri" w:hAnsi="Calibri" w:cs="Calibri"/>
          <w:sz w:val="22"/>
          <w:szCs w:val="22"/>
        </w:rPr>
        <w:t xml:space="preserve">2. </w:t>
      </w:r>
      <w:r w:rsidRPr="009F38DC">
        <w:rPr>
          <w:rFonts w:ascii="Calibri" w:hAnsi="Calibri" w:cs="Calibri"/>
          <w:b/>
          <w:bCs/>
          <w:sz w:val="22"/>
          <w:szCs w:val="22"/>
        </w:rPr>
        <w:t xml:space="preserve">Termin: </w:t>
      </w:r>
      <w:r w:rsidRPr="009F38DC">
        <w:rPr>
          <w:rFonts w:ascii="Calibri" w:hAnsi="Calibri" w:cs="Calibri"/>
          <w:sz w:val="22"/>
          <w:szCs w:val="22"/>
        </w:rPr>
        <w:t xml:space="preserve">05.09.2021 / Weryfikacja drużyn </w:t>
      </w:r>
      <w:r w:rsidRPr="009F38DC">
        <w:rPr>
          <w:rFonts w:ascii="Calibri" w:hAnsi="Calibri" w:cs="Calibri"/>
          <w:b/>
          <w:bCs/>
          <w:sz w:val="22"/>
          <w:szCs w:val="22"/>
        </w:rPr>
        <w:t>9:00-9:30</w:t>
      </w:r>
      <w:r w:rsidR="009E6DAA">
        <w:rPr>
          <w:rFonts w:ascii="Calibri" w:hAnsi="Calibri" w:cs="Calibri"/>
          <w:b/>
          <w:bCs/>
          <w:sz w:val="22"/>
          <w:szCs w:val="22"/>
        </w:rPr>
        <w:t>/ Losowanie: 9:30-10:00</w:t>
      </w:r>
      <w:r w:rsidRPr="009F38DC">
        <w:rPr>
          <w:rFonts w:ascii="Calibri" w:hAnsi="Calibri" w:cs="Calibri"/>
          <w:sz w:val="22"/>
          <w:szCs w:val="22"/>
        </w:rPr>
        <w:t xml:space="preserve"> / Rozpoczęcie</w:t>
      </w:r>
      <w:r w:rsidR="009E6DAA">
        <w:rPr>
          <w:rFonts w:ascii="Calibri" w:hAnsi="Calibri" w:cs="Calibri"/>
          <w:sz w:val="22"/>
          <w:szCs w:val="22"/>
        </w:rPr>
        <w:t xml:space="preserve"> konkurencji sprawnościowych:</w:t>
      </w:r>
      <w:r w:rsidRPr="009F38DC">
        <w:rPr>
          <w:rFonts w:ascii="Calibri" w:hAnsi="Calibri" w:cs="Calibri"/>
          <w:sz w:val="22"/>
          <w:szCs w:val="22"/>
        </w:rPr>
        <w:t xml:space="preserve"> </w:t>
      </w:r>
      <w:r w:rsidR="009E6DAA">
        <w:rPr>
          <w:rFonts w:ascii="Calibri" w:hAnsi="Calibri" w:cs="Calibri"/>
          <w:b/>
          <w:bCs/>
          <w:sz w:val="22"/>
          <w:szCs w:val="22"/>
        </w:rPr>
        <w:t>10</w:t>
      </w:r>
      <w:r w:rsidRPr="009F38DC">
        <w:rPr>
          <w:rFonts w:ascii="Calibri" w:hAnsi="Calibri" w:cs="Calibri"/>
          <w:b/>
          <w:bCs/>
          <w:sz w:val="22"/>
          <w:szCs w:val="22"/>
        </w:rPr>
        <w:t>:</w:t>
      </w:r>
      <w:r w:rsidR="009E6DAA">
        <w:rPr>
          <w:rFonts w:ascii="Calibri" w:hAnsi="Calibri" w:cs="Calibri"/>
          <w:b/>
          <w:bCs/>
          <w:sz w:val="22"/>
          <w:szCs w:val="22"/>
        </w:rPr>
        <w:t>0</w:t>
      </w:r>
      <w:r w:rsidRPr="009F38DC">
        <w:rPr>
          <w:rFonts w:ascii="Calibri" w:hAnsi="Calibri" w:cs="Calibri"/>
          <w:b/>
          <w:bCs/>
          <w:sz w:val="22"/>
          <w:szCs w:val="22"/>
        </w:rPr>
        <w:t>0</w:t>
      </w:r>
      <w:r w:rsidR="009E6DAA">
        <w:rPr>
          <w:rFonts w:ascii="Calibri" w:hAnsi="Calibri" w:cs="Calibri"/>
          <w:b/>
          <w:bCs/>
          <w:sz w:val="22"/>
          <w:szCs w:val="22"/>
        </w:rPr>
        <w:t>-11:30, konkurencje paratenisowe: 11:30-13:30, konkurencje tenisowe: 13:30-15:00/ Dekoracja uczestników Talentiady – ok. 15:00</w:t>
      </w:r>
    </w:p>
    <w:p w14:paraId="6689977A" w14:textId="77777777" w:rsidR="009F38DC" w:rsidRPr="009F38DC" w:rsidRDefault="009F38DC" w:rsidP="009F38DC">
      <w:pPr>
        <w:pStyle w:val="Default"/>
        <w:rPr>
          <w:rFonts w:ascii="Calibri" w:hAnsi="Calibri" w:cs="Calibri"/>
          <w:sz w:val="22"/>
          <w:szCs w:val="22"/>
        </w:rPr>
      </w:pPr>
    </w:p>
    <w:p w14:paraId="47850F97" w14:textId="27044688" w:rsidR="009F38DC" w:rsidRPr="009F38DC" w:rsidRDefault="009F38DC" w:rsidP="009F38DC">
      <w:pPr>
        <w:pStyle w:val="Default"/>
        <w:rPr>
          <w:rFonts w:ascii="Calibri" w:hAnsi="Calibri" w:cs="Calibri"/>
          <w:sz w:val="22"/>
          <w:szCs w:val="22"/>
        </w:rPr>
      </w:pPr>
      <w:r w:rsidRPr="009F38DC">
        <w:rPr>
          <w:rFonts w:ascii="Calibri" w:hAnsi="Calibri" w:cs="Calibri"/>
          <w:sz w:val="22"/>
          <w:szCs w:val="22"/>
        </w:rPr>
        <w:t xml:space="preserve">3. </w:t>
      </w:r>
      <w:r w:rsidRPr="009F38DC">
        <w:rPr>
          <w:rFonts w:ascii="Calibri" w:hAnsi="Calibri" w:cs="Calibri"/>
          <w:b/>
          <w:bCs/>
          <w:sz w:val="22"/>
          <w:szCs w:val="22"/>
        </w:rPr>
        <w:t xml:space="preserve">Miejsce rozgrywania (adres): </w:t>
      </w:r>
      <w:r w:rsidR="000B62C5" w:rsidRPr="000B62C5">
        <w:t>AZS Poznań, ul. Noskowskiego 25</w:t>
      </w:r>
    </w:p>
    <w:p w14:paraId="56B3FFC0" w14:textId="77777777" w:rsidR="009F38DC" w:rsidRPr="009F38DC" w:rsidRDefault="009F38DC" w:rsidP="009F38DC">
      <w:pPr>
        <w:pStyle w:val="Default"/>
        <w:rPr>
          <w:rFonts w:ascii="Calibri" w:hAnsi="Calibri" w:cs="Calibri"/>
          <w:sz w:val="22"/>
          <w:szCs w:val="22"/>
        </w:rPr>
      </w:pPr>
    </w:p>
    <w:p w14:paraId="5267582B" w14:textId="3AF9B4F1" w:rsidR="009F38DC" w:rsidRPr="009F38DC" w:rsidRDefault="009F38DC" w:rsidP="009F38DC">
      <w:pPr>
        <w:pStyle w:val="Default"/>
        <w:rPr>
          <w:rFonts w:ascii="Calibri" w:hAnsi="Calibri" w:cs="Calibri"/>
          <w:sz w:val="22"/>
          <w:szCs w:val="22"/>
        </w:rPr>
      </w:pPr>
      <w:r w:rsidRPr="009F38DC">
        <w:rPr>
          <w:rFonts w:ascii="Calibri" w:hAnsi="Calibri" w:cs="Calibri"/>
          <w:sz w:val="22"/>
          <w:szCs w:val="22"/>
        </w:rPr>
        <w:t xml:space="preserve">4. </w:t>
      </w:r>
      <w:r w:rsidRPr="009F38DC">
        <w:rPr>
          <w:rFonts w:ascii="Calibri" w:hAnsi="Calibri" w:cs="Calibri"/>
          <w:b/>
          <w:bCs/>
          <w:sz w:val="22"/>
          <w:szCs w:val="22"/>
        </w:rPr>
        <w:t xml:space="preserve">Organizator: </w:t>
      </w:r>
      <w:r w:rsidR="000B62C5">
        <w:t>AZS POZNAŃ</w:t>
      </w:r>
    </w:p>
    <w:p w14:paraId="61AE4748" w14:textId="77777777" w:rsidR="009F38DC" w:rsidRPr="009F38DC" w:rsidRDefault="009F38DC" w:rsidP="009F38DC">
      <w:pPr>
        <w:pStyle w:val="Default"/>
        <w:rPr>
          <w:rFonts w:ascii="Calibri" w:hAnsi="Calibri" w:cs="Calibri"/>
          <w:sz w:val="22"/>
          <w:szCs w:val="22"/>
        </w:rPr>
      </w:pPr>
    </w:p>
    <w:p w14:paraId="75F170F1" w14:textId="772D8159" w:rsidR="009F38DC" w:rsidRPr="009F38DC" w:rsidRDefault="009F38DC" w:rsidP="009F38DC">
      <w:pPr>
        <w:pStyle w:val="Default"/>
        <w:rPr>
          <w:rFonts w:ascii="Calibri" w:hAnsi="Calibri" w:cs="Calibri"/>
          <w:sz w:val="22"/>
          <w:szCs w:val="22"/>
        </w:rPr>
      </w:pPr>
      <w:r w:rsidRPr="009F38DC">
        <w:rPr>
          <w:rFonts w:ascii="Calibri" w:hAnsi="Calibri" w:cs="Calibri"/>
          <w:sz w:val="22"/>
          <w:szCs w:val="22"/>
        </w:rPr>
        <w:t xml:space="preserve">5. </w:t>
      </w:r>
      <w:r w:rsidRPr="009F38DC">
        <w:rPr>
          <w:rFonts w:ascii="Calibri" w:hAnsi="Calibri" w:cs="Calibri"/>
          <w:b/>
          <w:bCs/>
          <w:sz w:val="22"/>
          <w:szCs w:val="22"/>
        </w:rPr>
        <w:t xml:space="preserve">Zgłoszenia: </w:t>
      </w:r>
      <w:r w:rsidR="000B62C5">
        <w:t>azstenis@poczta.onet.pl</w:t>
      </w:r>
    </w:p>
    <w:p w14:paraId="4A86BAF2" w14:textId="77777777" w:rsidR="009F38DC" w:rsidRPr="009F38DC" w:rsidRDefault="009F38DC" w:rsidP="009F38DC">
      <w:pPr>
        <w:pStyle w:val="Default"/>
        <w:rPr>
          <w:rFonts w:ascii="Calibri" w:hAnsi="Calibri" w:cs="Calibri"/>
          <w:sz w:val="22"/>
          <w:szCs w:val="22"/>
        </w:rPr>
      </w:pPr>
    </w:p>
    <w:p w14:paraId="2DBEB73F" w14:textId="77777777" w:rsidR="009F38DC" w:rsidRPr="009F38DC" w:rsidRDefault="009F38DC" w:rsidP="009F38DC">
      <w:pPr>
        <w:pStyle w:val="Default"/>
        <w:rPr>
          <w:rFonts w:ascii="Calibri" w:hAnsi="Calibri" w:cs="Calibri"/>
          <w:sz w:val="22"/>
          <w:szCs w:val="22"/>
        </w:rPr>
      </w:pPr>
      <w:r w:rsidRPr="009F38DC">
        <w:rPr>
          <w:rFonts w:ascii="Calibri" w:hAnsi="Calibri" w:cs="Calibri"/>
          <w:sz w:val="22"/>
          <w:szCs w:val="22"/>
        </w:rPr>
        <w:t xml:space="preserve">6. Zawody mają charakter drużynowy </w:t>
      </w:r>
    </w:p>
    <w:p w14:paraId="0888C3DB" w14:textId="77777777" w:rsidR="009F38DC" w:rsidRPr="009F38DC" w:rsidRDefault="009F38DC" w:rsidP="009F38DC">
      <w:pPr>
        <w:pStyle w:val="Default"/>
        <w:rPr>
          <w:rFonts w:ascii="Calibri" w:hAnsi="Calibri" w:cs="Calibri"/>
          <w:sz w:val="22"/>
          <w:szCs w:val="22"/>
        </w:rPr>
      </w:pPr>
    </w:p>
    <w:p w14:paraId="01CE657B" w14:textId="77777777" w:rsidR="009F38DC" w:rsidRPr="009F38DC" w:rsidRDefault="009F38DC" w:rsidP="009F38DC">
      <w:pPr>
        <w:pStyle w:val="Default"/>
        <w:rPr>
          <w:rFonts w:ascii="Calibri" w:hAnsi="Calibri" w:cs="Calibri"/>
          <w:sz w:val="22"/>
          <w:szCs w:val="22"/>
        </w:rPr>
      </w:pPr>
      <w:r w:rsidRPr="009F38DC">
        <w:rPr>
          <w:rFonts w:ascii="Calibri" w:hAnsi="Calibri" w:cs="Calibri"/>
          <w:sz w:val="22"/>
          <w:szCs w:val="22"/>
        </w:rPr>
        <w:t xml:space="preserve">7. </w:t>
      </w:r>
      <w:r w:rsidRPr="009F38DC">
        <w:rPr>
          <w:rFonts w:ascii="Calibri" w:hAnsi="Calibri" w:cs="Calibri"/>
          <w:b/>
          <w:bCs/>
          <w:sz w:val="22"/>
          <w:szCs w:val="22"/>
        </w:rPr>
        <w:t xml:space="preserve">Drużyna biorąca udział w rozgrywkach zobowiązana jest ubezpieczyć się we własnym zakresie a za bezpieczeństwo grupy w czasie trwanie imprezy pełną odpowiedzialność ponosi trener prowadzący/opiekun. </w:t>
      </w:r>
    </w:p>
    <w:p w14:paraId="6617C6A5" w14:textId="77777777" w:rsidR="009F38DC" w:rsidRPr="009F38DC" w:rsidRDefault="009F38DC" w:rsidP="009F38DC">
      <w:pPr>
        <w:pStyle w:val="Default"/>
        <w:rPr>
          <w:rFonts w:ascii="Calibri" w:hAnsi="Calibri" w:cs="Calibri"/>
          <w:sz w:val="22"/>
          <w:szCs w:val="22"/>
        </w:rPr>
      </w:pPr>
    </w:p>
    <w:p w14:paraId="392C932B" w14:textId="77777777" w:rsidR="009F38DC" w:rsidRPr="009F38DC" w:rsidRDefault="009F38DC" w:rsidP="009F38DC">
      <w:pPr>
        <w:pStyle w:val="Default"/>
        <w:rPr>
          <w:rFonts w:ascii="Calibri" w:hAnsi="Calibri" w:cs="Calibri"/>
          <w:sz w:val="22"/>
          <w:szCs w:val="22"/>
        </w:rPr>
      </w:pPr>
      <w:r w:rsidRPr="009F38DC">
        <w:rPr>
          <w:rFonts w:ascii="Calibri" w:hAnsi="Calibri" w:cs="Calibri"/>
          <w:sz w:val="22"/>
          <w:szCs w:val="22"/>
        </w:rPr>
        <w:t xml:space="preserve">8. Informacje o turnieju: </w:t>
      </w:r>
    </w:p>
    <w:p w14:paraId="7E16A053" w14:textId="77777777" w:rsidR="009F38DC" w:rsidRPr="009F38DC" w:rsidRDefault="009F38DC" w:rsidP="009F38DC">
      <w:pPr>
        <w:pStyle w:val="Default"/>
        <w:rPr>
          <w:rFonts w:ascii="Calibri" w:hAnsi="Calibri" w:cs="Calibri"/>
          <w:sz w:val="22"/>
          <w:szCs w:val="22"/>
        </w:rPr>
      </w:pPr>
    </w:p>
    <w:p w14:paraId="451189D6" w14:textId="77777777" w:rsidR="009F38DC" w:rsidRPr="009F38DC" w:rsidRDefault="009F38DC" w:rsidP="009F38DC">
      <w:pPr>
        <w:pStyle w:val="Default"/>
        <w:rPr>
          <w:rFonts w:ascii="Calibri" w:hAnsi="Calibri" w:cs="Calibri"/>
          <w:sz w:val="22"/>
          <w:szCs w:val="22"/>
        </w:rPr>
      </w:pPr>
      <w:r w:rsidRPr="009F38DC">
        <w:rPr>
          <w:rFonts w:ascii="Calibri" w:hAnsi="Calibri" w:cs="Calibri"/>
          <w:sz w:val="22"/>
          <w:szCs w:val="22"/>
        </w:rPr>
        <w:t xml:space="preserve">Przepisy zgodne z regulaminem Talentiady /www.tenisowatalentiada.pl </w:t>
      </w:r>
    </w:p>
    <w:p w14:paraId="4CE1AFFB" w14:textId="77777777" w:rsidR="009F38DC" w:rsidRPr="009F38DC" w:rsidRDefault="009F38DC" w:rsidP="009F38DC">
      <w:pPr>
        <w:pStyle w:val="Default"/>
        <w:rPr>
          <w:rFonts w:ascii="Calibri" w:hAnsi="Calibri" w:cs="Calibri"/>
          <w:sz w:val="22"/>
          <w:szCs w:val="22"/>
        </w:rPr>
      </w:pPr>
      <w:r w:rsidRPr="009F38DC">
        <w:rPr>
          <w:rFonts w:ascii="Calibri" w:hAnsi="Calibri" w:cs="Calibri"/>
          <w:sz w:val="22"/>
          <w:szCs w:val="22"/>
        </w:rPr>
        <w:t xml:space="preserve">Losowanie: 04.09.2021 Nawierzchnia: ziemia </w:t>
      </w:r>
    </w:p>
    <w:p w14:paraId="092916D7" w14:textId="77777777" w:rsidR="009F38DC" w:rsidRPr="009F38DC" w:rsidRDefault="009F38DC" w:rsidP="009F38DC">
      <w:pPr>
        <w:pStyle w:val="Default"/>
        <w:rPr>
          <w:rFonts w:ascii="Calibri" w:hAnsi="Calibri" w:cs="Calibri"/>
          <w:sz w:val="22"/>
          <w:szCs w:val="22"/>
        </w:rPr>
      </w:pPr>
    </w:p>
    <w:p w14:paraId="085DE3BE" w14:textId="77777777" w:rsidR="009F38DC" w:rsidRPr="009F38DC" w:rsidRDefault="009F38DC" w:rsidP="009F38DC">
      <w:pPr>
        <w:pStyle w:val="Default"/>
        <w:rPr>
          <w:rFonts w:ascii="Calibri" w:hAnsi="Calibri" w:cs="Calibri"/>
          <w:sz w:val="22"/>
          <w:szCs w:val="22"/>
        </w:rPr>
      </w:pPr>
      <w:r w:rsidRPr="009F38DC">
        <w:rPr>
          <w:rFonts w:ascii="Calibri" w:hAnsi="Calibri" w:cs="Calibri"/>
          <w:sz w:val="22"/>
          <w:szCs w:val="22"/>
        </w:rPr>
        <w:t xml:space="preserve">Drużyna: minimum 4 osoby (2 chłopców i 2 dziewczynki oraz rezerwowi: 1 chłopiec i 1 dziewczynka) </w:t>
      </w:r>
    </w:p>
    <w:p w14:paraId="14F694E4" w14:textId="77777777" w:rsidR="009F38DC" w:rsidRPr="009F38DC" w:rsidRDefault="009F38DC" w:rsidP="009F38DC">
      <w:pPr>
        <w:pStyle w:val="Default"/>
        <w:rPr>
          <w:rFonts w:ascii="Calibri" w:hAnsi="Calibri" w:cs="Calibri"/>
          <w:sz w:val="22"/>
          <w:szCs w:val="22"/>
        </w:rPr>
      </w:pPr>
    </w:p>
    <w:p w14:paraId="52BAB064" w14:textId="77777777" w:rsidR="00A078FA" w:rsidRPr="009F38DC" w:rsidRDefault="00A078FA" w:rsidP="009F38DC">
      <w:pPr>
        <w:rPr>
          <w:rFonts w:cs="Calibri"/>
        </w:rPr>
      </w:pPr>
    </w:p>
    <w:sectPr w:rsidR="00A078FA" w:rsidRPr="009F38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2C5"/>
    <w:rsid w:val="000B62C5"/>
    <w:rsid w:val="00114745"/>
    <w:rsid w:val="00186960"/>
    <w:rsid w:val="00291702"/>
    <w:rsid w:val="00710DBD"/>
    <w:rsid w:val="00771D78"/>
    <w:rsid w:val="00867133"/>
    <w:rsid w:val="009070E7"/>
    <w:rsid w:val="009E6DAA"/>
    <w:rsid w:val="009F38DC"/>
    <w:rsid w:val="00A078FA"/>
    <w:rsid w:val="00D927C1"/>
    <w:rsid w:val="00F442D3"/>
    <w:rsid w:val="00F70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43D3F"/>
  <w15:chartTrackingRefBased/>
  <w15:docId w15:val="{567DCF03-1AB0-4FB3-BC22-B533491CD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F38DC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  <w:lang w:eastAsia="en-US"/>
    </w:rPr>
  </w:style>
  <w:style w:type="character" w:styleId="Hipercze">
    <w:name w:val="Hyperlink"/>
    <w:uiPriority w:val="99"/>
    <w:unhideWhenUsed/>
    <w:rsid w:val="009F38DC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9F38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869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xroma\Downloads\radom_-_komunikat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radom_-_komunikat</Template>
  <TotalTime>3</TotalTime>
  <Pages>1</Pages>
  <Words>188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Links>
    <vt:vector size="6" baseType="variant">
      <vt:variant>
        <vt:i4>1441824</vt:i4>
      </vt:variant>
      <vt:variant>
        <vt:i4>0</vt:i4>
      </vt:variant>
      <vt:variant>
        <vt:i4>0</vt:i4>
      </vt:variant>
      <vt:variant>
        <vt:i4>5</vt:i4>
      </vt:variant>
      <vt:variant>
        <vt:lpwstr>mailto:talentiadaradom@pzt.pl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MrK</dc:creator>
  <cp:keywords/>
  <dc:description/>
  <cp:lastModifiedBy>Sebastian MrK</cp:lastModifiedBy>
  <cp:revision>1</cp:revision>
  <dcterms:created xsi:type="dcterms:W3CDTF">2021-09-02T21:06:00Z</dcterms:created>
  <dcterms:modified xsi:type="dcterms:W3CDTF">2021-09-02T21:09:00Z</dcterms:modified>
</cp:coreProperties>
</file>